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A0" w:rsidRPr="00025F4C" w:rsidRDefault="006343A0" w:rsidP="00A304DD">
      <w:pPr>
        <w:widowControl w:val="0"/>
        <w:spacing w:after="0"/>
        <w:ind w:left="1" w:right="-55"/>
        <w:jc w:val="both"/>
        <w:rPr>
          <w:rFonts w:ascii="PT Astra Serif" w:hAnsi="PT Astra Serif"/>
          <w:color w:val="000000"/>
          <w:sz w:val="24"/>
          <w:szCs w:val="24"/>
        </w:rPr>
      </w:pPr>
      <w:r w:rsidRPr="00025F4C">
        <w:rPr>
          <w:rFonts w:ascii="PT Astra Serif" w:hAnsi="PT Astra Serif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4pt;height:718.8pt">
            <v:imagedata r:id="rId4" o:title="" cropbottom="3454f" cropleft="5311f" blacklevel="-1966f"/>
          </v:shape>
        </w:pict>
      </w:r>
    </w:p>
    <w:p w:rsidR="006343A0" w:rsidRPr="00A304DD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II.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Дол</w:t>
      </w:r>
      <w:r w:rsidRPr="00A304DD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но</w:t>
      </w:r>
      <w:r w:rsidRPr="00A304DD">
        <w:rPr>
          <w:rFonts w:ascii="PT Astra Serif" w:hAnsi="PT Astra Serif"/>
          <w:b/>
          <w:bCs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тны</w:t>
      </w:r>
      <w:r w:rsidRPr="00A304DD">
        <w:rPr>
          <w:rFonts w:ascii="PT Astra Serif" w:hAnsi="PT Astra Serif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обя</w:t>
      </w:r>
      <w:r w:rsidRPr="00A304DD">
        <w:rPr>
          <w:rFonts w:ascii="PT Astra Serif" w:hAnsi="PT Astra Serif"/>
          <w:b/>
          <w:bCs/>
          <w:color w:val="000000"/>
          <w:spacing w:val="1"/>
          <w:w w:val="101"/>
          <w:sz w:val="24"/>
          <w:szCs w:val="24"/>
        </w:rPr>
        <w:t>з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ан</w:t>
      </w:r>
      <w:r w:rsidRPr="00A304DD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ти</w:t>
      </w:r>
    </w:p>
    <w:p w:rsidR="006343A0" w:rsidRPr="00A304DD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color w:val="000000"/>
          <w:w w:val="101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водит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ль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sz w:val="24"/>
          <w:szCs w:val="24"/>
        </w:rPr>
        <w:t>го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зд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>учреждения образования:</w:t>
      </w:r>
    </w:p>
    <w:p w:rsidR="006343A0" w:rsidRPr="00A304DD" w:rsidRDefault="006343A0" w:rsidP="00A304DD">
      <w:pPr>
        <w:widowControl w:val="0"/>
        <w:spacing w:after="0"/>
        <w:ind w:left="1" w:right="160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1. 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водит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ея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ьно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тью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ого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одр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>учреждения образования.</w:t>
      </w:r>
    </w:p>
    <w:p w:rsidR="006343A0" w:rsidRPr="00A304DD" w:rsidRDefault="006343A0" w:rsidP="00A304DD">
      <w:pPr>
        <w:widowControl w:val="0"/>
        <w:spacing w:after="0"/>
        <w:ind w:left="1" w:right="225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 xml:space="preserve">2.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рг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т об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z w:val="24"/>
          <w:szCs w:val="24"/>
        </w:rPr>
        <w:t>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ый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 вн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чн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ю 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ея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льно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ть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pacing w:val="8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ющи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pacing w:val="-1"/>
          <w:sz w:val="24"/>
          <w:szCs w:val="24"/>
        </w:rPr>
        <w:t xml:space="preserve">Центре </w:t>
      </w:r>
      <w:r w:rsidRPr="00A304DD">
        <w:rPr>
          <w:rFonts w:ascii="PT Astra Serif" w:hAnsi="PT Astra Serif"/>
          <w:color w:val="000000"/>
          <w:sz w:val="24"/>
          <w:szCs w:val="24"/>
        </w:rPr>
        <w:t>«Точк</w:t>
      </w:r>
      <w:r>
        <w:rPr>
          <w:rFonts w:ascii="PT Astra Serif" w:hAnsi="PT Astra Serif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»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196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 xml:space="preserve">3.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z w:val="24"/>
          <w:szCs w:val="24"/>
        </w:rPr>
        <w:t>ив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>т 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sz w:val="24"/>
          <w:szCs w:val="24"/>
        </w:rPr>
        <w:t>по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бных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нов,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бщ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зо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ьных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мм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дополнит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льно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обр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z w:val="24"/>
          <w:szCs w:val="24"/>
        </w:rPr>
        <w:t>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39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4. Пр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ним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>т м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ры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дич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му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нию 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бн</w:t>
      </w:r>
      <w:r w:rsidRPr="00A304DD">
        <w:rPr>
          <w:rFonts w:ascii="PT Astra Serif" w:hAnsi="PT Astra Serif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-во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пит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ль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z w:val="24"/>
          <w:szCs w:val="24"/>
        </w:rPr>
        <w:t>о проц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есса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221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 xml:space="preserve">5.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рг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т 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ключ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до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во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ров 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ин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ов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ными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при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,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ми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и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под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z w:val="24"/>
          <w:szCs w:val="24"/>
        </w:rPr>
        <w:t>ото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дров.</w:t>
      </w:r>
    </w:p>
    <w:p w:rsidR="006343A0" w:rsidRPr="00A304DD" w:rsidRDefault="006343A0" w:rsidP="00A304DD">
      <w:pPr>
        <w:widowControl w:val="0"/>
        <w:spacing w:after="0"/>
        <w:ind w:left="1" w:right="224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6. Об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z w:val="24"/>
          <w:szCs w:val="24"/>
        </w:rPr>
        <w:t>ив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к</w:t>
      </w:r>
      <w:r w:rsidRPr="00A304DD">
        <w:rPr>
          <w:rFonts w:ascii="PT Astra Serif" w:hAnsi="PT Astra Serif"/>
          <w:color w:val="000000"/>
          <w:sz w:val="24"/>
          <w:szCs w:val="24"/>
        </w:rPr>
        <w:t>омпл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 xml:space="preserve">«Точка роста» </w:t>
      </w:r>
      <w:r w:rsidRPr="00A304DD">
        <w:rPr>
          <w:rFonts w:ascii="PT Astra Serif" w:hAnsi="PT Astra Serif"/>
          <w:color w:val="000000"/>
          <w:sz w:val="24"/>
          <w:szCs w:val="24"/>
        </w:rPr>
        <w:t>об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ющими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224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7.</w:t>
      </w:r>
      <w:r w:rsidRPr="00A304DD">
        <w:rPr>
          <w:rFonts w:ascii="PT Astra Serif" w:hAnsi="PT Astra Serif"/>
          <w:color w:val="000000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обходимы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льн</w:t>
      </w:r>
      <w:r w:rsidRPr="00A304DD">
        <w:rPr>
          <w:rFonts w:ascii="PT Astra Serif" w:hAnsi="PT Astra Serif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-бы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вы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лови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ющим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ботник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м 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150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8. Пр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ним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>т м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ры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хр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нию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инг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5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ющ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их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259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9. 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т пр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ож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ковод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тву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од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ру и 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асс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овк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дров.</w:t>
      </w:r>
    </w:p>
    <w:p w:rsidR="006343A0" w:rsidRPr="00A304DD" w:rsidRDefault="006343A0" w:rsidP="00A304DD">
      <w:pPr>
        <w:widowControl w:val="0"/>
        <w:spacing w:after="0"/>
        <w:ind w:left="1" w:right="102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1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.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чи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>т р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ити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и 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бн</w:t>
      </w:r>
      <w:r w:rsidRPr="00A304DD">
        <w:rPr>
          <w:rFonts w:ascii="PT Astra Serif" w:hAnsi="PT Astra Serif"/>
          <w:color w:val="000000"/>
          <w:spacing w:val="5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-м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sz w:val="24"/>
          <w:szCs w:val="24"/>
        </w:rPr>
        <w:t>ной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,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охр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ть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обор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 инв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нт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,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ю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ит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рн</w:t>
      </w:r>
      <w:r w:rsidRPr="00A304DD">
        <w:rPr>
          <w:rFonts w:ascii="PT Astra Serif" w:hAnsi="PT Astra Serif"/>
          <w:color w:val="000000"/>
          <w:spacing w:val="8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-г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ги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бов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ий,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вил 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норм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хр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и 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хники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pacing w:val="6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и.</w:t>
      </w:r>
    </w:p>
    <w:p w:rsidR="006343A0" w:rsidRPr="00A304DD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1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hAnsi="PT Astra Serif"/>
          <w:color w:val="000000"/>
          <w:sz w:val="24"/>
          <w:szCs w:val="24"/>
        </w:rPr>
        <w:t>. В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отч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тн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ь по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z w:val="24"/>
          <w:szCs w:val="24"/>
        </w:rPr>
        <w:t>от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Ц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Default="006343A0" w:rsidP="00A304DD">
      <w:pPr>
        <w:widowControl w:val="0"/>
        <w:spacing w:after="0"/>
        <w:ind w:left="1" w:right="227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1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.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т 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Ц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нт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дл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общ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йт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шк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ы,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оци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3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ьных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х, СМИ и 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.</w:t>
      </w:r>
      <w:r>
        <w:rPr>
          <w:rFonts w:ascii="PT Astra Serif" w:hAnsi="PT Astra Serif"/>
          <w:color w:val="000000"/>
          <w:sz w:val="24"/>
          <w:szCs w:val="24"/>
        </w:rPr>
        <w:t>д.</w:t>
      </w:r>
    </w:p>
    <w:p w:rsidR="006343A0" w:rsidRPr="00A304DD" w:rsidRDefault="006343A0" w:rsidP="00A304DD">
      <w:pPr>
        <w:widowControl w:val="0"/>
        <w:spacing w:after="0"/>
        <w:ind w:left="1" w:right="227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6343A0" w:rsidRPr="00A304DD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III.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Пра</w:t>
      </w:r>
      <w:r w:rsidRPr="00A304DD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а</w:t>
      </w:r>
    </w:p>
    <w:p w:rsidR="006343A0" w:rsidRPr="00A304DD" w:rsidRDefault="006343A0" w:rsidP="00A304DD">
      <w:pPr>
        <w:widowControl w:val="0"/>
        <w:spacing w:after="0"/>
        <w:ind w:left="1" w:right="11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водит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ль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sz w:val="24"/>
          <w:szCs w:val="24"/>
        </w:rPr>
        <w:t>го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зд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 xml:space="preserve">учреждения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образования </w:t>
      </w:r>
      <w:r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вп</w:t>
      </w:r>
      <w:r w:rsidRPr="00A304DD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ав</w:t>
      </w:r>
      <w:r w:rsidRPr="00A304DD">
        <w:rPr>
          <w:rFonts w:ascii="PT Astra Serif" w:hAnsi="PT Astra Serif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: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6343A0" w:rsidRPr="00A304DD" w:rsidRDefault="006343A0" w:rsidP="00A304DD">
      <w:pPr>
        <w:widowControl w:val="0"/>
        <w:spacing w:after="0"/>
        <w:ind w:left="1" w:right="11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1. Зн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z w:val="24"/>
          <w:szCs w:val="24"/>
        </w:rPr>
        <w:t>омить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кт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ми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ш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од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, 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ю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sz w:val="24"/>
          <w:szCs w:val="24"/>
        </w:rPr>
        <w:t>их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ея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подр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зд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138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2. Уч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ть 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вопро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ов, 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аса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sz w:val="24"/>
          <w:szCs w:val="24"/>
        </w:rPr>
        <w:t>их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и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олн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яе</w:t>
      </w:r>
      <w:r w:rsidRPr="00A304DD">
        <w:rPr>
          <w:rFonts w:ascii="PT Astra Serif" w:hAnsi="PT Astra Serif"/>
          <w:color w:val="000000"/>
          <w:sz w:val="24"/>
          <w:szCs w:val="24"/>
        </w:rPr>
        <w:t>мых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им до</w:t>
      </w:r>
      <w:r w:rsidRPr="00A304DD">
        <w:rPr>
          <w:rFonts w:ascii="PT Astra Serif" w:hAnsi="PT Astra Serif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жн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ных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об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й.</w:t>
      </w:r>
    </w:p>
    <w:p w:rsidR="006343A0" w:rsidRPr="00A304DD" w:rsidRDefault="006343A0" w:rsidP="00A304DD">
      <w:pPr>
        <w:widowControl w:val="0"/>
        <w:spacing w:after="0"/>
        <w:ind w:left="1" w:right="162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3. 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ть 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асс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од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ож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о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лучш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нию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рно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зд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 xml:space="preserve">4.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ть вз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имод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дник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се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рг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низ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ции.</w:t>
      </w:r>
    </w:p>
    <w:p w:rsidR="006343A0" w:rsidRPr="00A304DD" w:rsidRDefault="006343A0" w:rsidP="00A304DD">
      <w:pPr>
        <w:widowControl w:val="0"/>
        <w:spacing w:after="0"/>
        <w:ind w:left="1" w:right="-18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5. Привл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ть 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се</w:t>
      </w:r>
      <w:r w:rsidRPr="00A304DD">
        <w:rPr>
          <w:rFonts w:ascii="PT Astra Serif" w:hAnsi="PT Astra Serif"/>
          <w:color w:val="000000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ци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ов к 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ю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з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ч,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озло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нных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по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(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ли это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пр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мотр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7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и),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</w:t>
      </w:r>
      <w:r w:rsidRPr="00A304DD">
        <w:rPr>
          <w:rFonts w:ascii="PT Astra Serif" w:hAnsi="PT Astra Serif"/>
          <w:color w:val="000000"/>
          <w:sz w:val="24"/>
          <w:szCs w:val="24"/>
        </w:rPr>
        <w:t>ли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т - то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рук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водит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жд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обр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z w:val="24"/>
          <w:szCs w:val="24"/>
        </w:rPr>
        <w:t>ов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).</w:t>
      </w:r>
    </w:p>
    <w:p w:rsidR="006343A0" w:rsidRPr="00A304DD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6. По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пи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ыв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ть</w:t>
      </w:r>
      <w:r w:rsidRPr="00A304DD">
        <w:rPr>
          <w:rFonts w:ascii="PT Astra Serif" w:hAnsi="PT Astra Serif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 визиров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ть док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нты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в пр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х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й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z w:val="24"/>
          <w:szCs w:val="24"/>
        </w:rPr>
        <w:t>омп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z w:val="24"/>
          <w:szCs w:val="24"/>
        </w:rPr>
        <w:t>ии.</w:t>
      </w:r>
    </w:p>
    <w:p w:rsidR="006343A0" w:rsidRPr="00A304DD" w:rsidRDefault="006343A0" w:rsidP="00A304DD">
      <w:pPr>
        <w:widowControl w:val="0"/>
        <w:spacing w:after="0"/>
        <w:ind w:left="1" w:right="3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7. 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ть пр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отличив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ши</w:t>
      </w:r>
      <w:r w:rsidRPr="00A304DD">
        <w:rPr>
          <w:rFonts w:ascii="PT Astra Serif" w:hAnsi="PT Astra Serif"/>
          <w:color w:val="000000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ботников, 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ож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ии взы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ний н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шит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произв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нной 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цип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ы.</w:t>
      </w:r>
    </w:p>
    <w:p w:rsidR="006343A0" w:rsidRDefault="006343A0" w:rsidP="00A304DD">
      <w:pPr>
        <w:widowControl w:val="0"/>
        <w:spacing w:after="0"/>
        <w:ind w:left="1" w:right="163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8. Тр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бов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ть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от 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ковод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жд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ок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в и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по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нии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воих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hAnsi="PT Astra Serif"/>
          <w:color w:val="000000"/>
          <w:sz w:val="24"/>
          <w:szCs w:val="24"/>
        </w:rPr>
        <w:t>х 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и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в.</w:t>
      </w:r>
    </w:p>
    <w:p w:rsidR="006343A0" w:rsidRPr="00A304DD" w:rsidRDefault="006343A0" w:rsidP="00A304DD">
      <w:pPr>
        <w:widowControl w:val="0"/>
        <w:spacing w:after="0"/>
        <w:ind w:left="1" w:right="163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6343A0" w:rsidRPr="00A304DD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IV.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в</w:t>
      </w:r>
      <w:r w:rsidRPr="00A304DD">
        <w:rPr>
          <w:rFonts w:ascii="PT Astra Serif" w:hAnsi="PT Astra Serif"/>
          <w:b/>
          <w:bCs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в</w:t>
      </w:r>
      <w:r w:rsidRPr="00A304DD">
        <w:rPr>
          <w:rFonts w:ascii="PT Astra Serif" w:hAnsi="PT Astra Serif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b/>
          <w:bCs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ть</w:t>
      </w:r>
    </w:p>
    <w:p w:rsidR="006343A0" w:rsidRPr="00A304DD" w:rsidRDefault="006343A0" w:rsidP="00012C03">
      <w:pPr>
        <w:widowControl w:val="0"/>
        <w:spacing w:after="0"/>
        <w:ind w:left="1" w:right="317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водит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ль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sz w:val="24"/>
          <w:szCs w:val="24"/>
        </w:rPr>
        <w:t>го</w:t>
      </w:r>
      <w:r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зд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>
        <w:rPr>
          <w:rFonts w:ascii="PT Astra Serif" w:hAnsi="PT Astra Serif"/>
          <w:color w:val="000000"/>
          <w:sz w:val="24"/>
          <w:szCs w:val="24"/>
        </w:rPr>
        <w:t xml:space="preserve"> учреждения</w:t>
      </w:r>
      <w:r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образования</w:t>
      </w:r>
      <w:r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b/>
          <w:bCs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hAnsi="PT Astra Serif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b/>
          <w:bCs/>
          <w:color w:val="000000"/>
          <w:spacing w:val="-3"/>
          <w:sz w:val="24"/>
          <w:szCs w:val="24"/>
        </w:rPr>
        <w:t>н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b/>
          <w:bCs/>
          <w:color w:val="000000"/>
          <w:sz w:val="24"/>
          <w:szCs w:val="24"/>
        </w:rPr>
        <w:t>ть:</w:t>
      </w:r>
    </w:p>
    <w:p w:rsidR="006343A0" w:rsidRPr="00A304DD" w:rsidRDefault="006343A0" w:rsidP="00A304DD">
      <w:pPr>
        <w:widowControl w:val="0"/>
        <w:spacing w:after="0"/>
        <w:ind w:left="1" w:right="-55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1. 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дл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и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4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их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долж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тных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7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й, пр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мотр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ных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должно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й,</w:t>
      </w:r>
      <w:r w:rsidRPr="00A304DD">
        <w:rPr>
          <w:rFonts w:ascii="PT Astra Serif" w:hAnsi="PT Astra Serif"/>
          <w:color w:val="000000"/>
          <w:spacing w:val="7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- в п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х, 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ющим тр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вым 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твом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ий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кой Ф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ции.</w:t>
      </w:r>
    </w:p>
    <w:p w:rsidR="006343A0" w:rsidRPr="00A304DD" w:rsidRDefault="006343A0" w:rsidP="00A304DD">
      <w:pPr>
        <w:widowControl w:val="0"/>
        <w:spacing w:after="0"/>
        <w:ind w:left="1" w:right="-55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2. 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пр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он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ш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,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в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роц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4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 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ея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льно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и, - в пр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х, опр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hAnsi="PT Astra Serif"/>
          <w:color w:val="000000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ющим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дмин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ивным,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ловн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ым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 гр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жд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z w:val="24"/>
          <w:szCs w:val="24"/>
        </w:rPr>
        <w:t>им 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твом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ий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кой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и.</w:t>
      </w:r>
    </w:p>
    <w:p w:rsidR="006343A0" w:rsidRPr="00A304DD" w:rsidRDefault="006343A0" w:rsidP="00A304DD">
      <w:pPr>
        <w:widowControl w:val="0"/>
        <w:spacing w:after="0"/>
        <w:ind w:left="1" w:right="35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3. 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м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sz w:val="24"/>
          <w:szCs w:val="24"/>
        </w:rPr>
        <w:t>ного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- в п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х,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опр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hAnsi="PT Astra Serif"/>
          <w:color w:val="000000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ющим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вым </w:t>
      </w:r>
      <w:r w:rsidRPr="00A304DD">
        <w:rPr>
          <w:rFonts w:ascii="PT Astra Serif" w:hAnsi="PT Astra Serif"/>
          <w:color w:val="000000"/>
          <w:sz w:val="24"/>
          <w:szCs w:val="24"/>
        </w:rPr>
        <w:t>и гр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жд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ким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конод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ом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Ф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ции.</w:t>
      </w:r>
    </w:p>
    <w:p w:rsidR="006343A0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6343A0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6343A0" w:rsidRPr="00012C03" w:rsidRDefault="006343A0" w:rsidP="00A304DD">
      <w:pPr>
        <w:widowControl w:val="0"/>
        <w:spacing w:after="0"/>
        <w:ind w:left="1" w:right="-20"/>
        <w:jc w:val="both"/>
        <w:rPr>
          <w:rFonts w:ascii="PT Astra Serif" w:hAnsi="PT Astra Serif"/>
          <w:b/>
          <w:color w:val="000000"/>
          <w:w w:val="101"/>
          <w:sz w:val="24"/>
          <w:szCs w:val="24"/>
        </w:rPr>
      </w:pPr>
      <w:r w:rsidRPr="00012C03">
        <w:rPr>
          <w:rFonts w:ascii="PT Astra Serif" w:hAnsi="PT Astra Serif"/>
          <w:b/>
          <w:color w:val="000000"/>
          <w:sz w:val="24"/>
          <w:szCs w:val="24"/>
        </w:rPr>
        <w:t>5. З</w:t>
      </w:r>
      <w:r w:rsidRPr="00012C03">
        <w:rPr>
          <w:rFonts w:ascii="PT Astra Serif" w:hAnsi="PT Astra Serif"/>
          <w:b/>
          <w:color w:val="000000"/>
          <w:w w:val="101"/>
          <w:sz w:val="24"/>
          <w:szCs w:val="24"/>
        </w:rPr>
        <w:t>а</w:t>
      </w:r>
      <w:r w:rsidRPr="00012C03">
        <w:rPr>
          <w:rFonts w:ascii="PT Astra Serif" w:hAnsi="PT Astra Serif"/>
          <w:b/>
          <w:color w:val="000000"/>
          <w:sz w:val="24"/>
          <w:szCs w:val="24"/>
        </w:rPr>
        <w:t>ключит</w:t>
      </w:r>
      <w:r w:rsidRPr="00012C03">
        <w:rPr>
          <w:rFonts w:ascii="PT Astra Serif" w:hAnsi="PT Astra Serif"/>
          <w:b/>
          <w:color w:val="000000"/>
          <w:w w:val="101"/>
          <w:sz w:val="24"/>
          <w:szCs w:val="24"/>
        </w:rPr>
        <w:t>е</w:t>
      </w:r>
      <w:r w:rsidRPr="00012C03">
        <w:rPr>
          <w:rFonts w:ascii="PT Astra Serif" w:hAnsi="PT Astra Serif"/>
          <w:b/>
          <w:color w:val="000000"/>
          <w:sz w:val="24"/>
          <w:szCs w:val="24"/>
        </w:rPr>
        <w:t>ль</w:t>
      </w:r>
      <w:r w:rsidRPr="00012C03">
        <w:rPr>
          <w:rFonts w:ascii="PT Astra Serif" w:hAnsi="PT Astra Serif"/>
          <w:b/>
          <w:color w:val="000000"/>
          <w:spacing w:val="-1"/>
          <w:sz w:val="24"/>
          <w:szCs w:val="24"/>
        </w:rPr>
        <w:t>н</w:t>
      </w:r>
      <w:r w:rsidRPr="00012C03">
        <w:rPr>
          <w:rFonts w:ascii="PT Astra Serif" w:hAnsi="PT Astra Serif"/>
          <w:b/>
          <w:color w:val="000000"/>
          <w:sz w:val="24"/>
          <w:szCs w:val="24"/>
        </w:rPr>
        <w:t>ы</w:t>
      </w:r>
      <w:r w:rsidRPr="00012C03">
        <w:rPr>
          <w:rFonts w:ascii="PT Astra Serif" w:hAnsi="PT Astra Serif"/>
          <w:b/>
          <w:color w:val="000000"/>
          <w:w w:val="101"/>
          <w:sz w:val="24"/>
          <w:szCs w:val="24"/>
        </w:rPr>
        <w:t>е</w:t>
      </w:r>
      <w:r w:rsidRPr="00012C03">
        <w:rPr>
          <w:rFonts w:ascii="PT Astra Serif" w:hAnsi="PT Astra Serif"/>
          <w:b/>
          <w:color w:val="000000"/>
          <w:spacing w:val="-3"/>
          <w:sz w:val="24"/>
          <w:szCs w:val="24"/>
        </w:rPr>
        <w:t xml:space="preserve"> </w:t>
      </w:r>
      <w:r w:rsidRPr="00012C03">
        <w:rPr>
          <w:rFonts w:ascii="PT Astra Serif" w:hAnsi="PT Astra Serif"/>
          <w:b/>
          <w:color w:val="000000"/>
          <w:sz w:val="24"/>
          <w:szCs w:val="24"/>
        </w:rPr>
        <w:t>п</w:t>
      </w:r>
      <w:r w:rsidRPr="00012C03">
        <w:rPr>
          <w:rFonts w:ascii="PT Astra Serif" w:hAnsi="PT Astra Serif"/>
          <w:b/>
          <w:color w:val="000000"/>
          <w:spacing w:val="1"/>
          <w:sz w:val="24"/>
          <w:szCs w:val="24"/>
        </w:rPr>
        <w:t>о</w:t>
      </w:r>
      <w:r w:rsidRPr="00012C03">
        <w:rPr>
          <w:rFonts w:ascii="PT Astra Serif" w:hAnsi="PT Astra Serif"/>
          <w:b/>
          <w:color w:val="000000"/>
          <w:spacing w:val="-2"/>
          <w:sz w:val="24"/>
          <w:szCs w:val="24"/>
        </w:rPr>
        <w:t>л</w:t>
      </w:r>
      <w:r w:rsidRPr="00012C03">
        <w:rPr>
          <w:rFonts w:ascii="PT Astra Serif" w:hAnsi="PT Astra Serif"/>
          <w:b/>
          <w:color w:val="000000"/>
          <w:sz w:val="24"/>
          <w:szCs w:val="24"/>
        </w:rPr>
        <w:t>ож</w:t>
      </w:r>
      <w:r w:rsidRPr="00012C03">
        <w:rPr>
          <w:rFonts w:ascii="PT Astra Serif" w:hAnsi="PT Astra Serif"/>
          <w:b/>
          <w:color w:val="000000"/>
          <w:spacing w:val="-1"/>
          <w:w w:val="101"/>
          <w:sz w:val="24"/>
          <w:szCs w:val="24"/>
        </w:rPr>
        <w:t>е</w:t>
      </w:r>
      <w:r w:rsidRPr="00012C03">
        <w:rPr>
          <w:rFonts w:ascii="PT Astra Serif" w:hAnsi="PT Astra Serif"/>
          <w:b/>
          <w:color w:val="000000"/>
          <w:sz w:val="24"/>
          <w:szCs w:val="24"/>
        </w:rPr>
        <w:t>ни</w:t>
      </w:r>
      <w:r w:rsidRPr="00012C03">
        <w:rPr>
          <w:rFonts w:ascii="PT Astra Serif" w:hAnsi="PT Astra Serif"/>
          <w:b/>
          <w:color w:val="000000"/>
          <w:w w:val="101"/>
          <w:sz w:val="24"/>
          <w:szCs w:val="24"/>
        </w:rPr>
        <w:t>я</w:t>
      </w:r>
    </w:p>
    <w:p w:rsidR="006343A0" w:rsidRPr="00A304DD" w:rsidRDefault="006343A0" w:rsidP="00012C03">
      <w:pPr>
        <w:widowControl w:val="0"/>
        <w:spacing w:after="0"/>
        <w:ind w:left="1" w:right="25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 xml:space="preserve">5.1.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ин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ци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зр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z w:val="24"/>
          <w:szCs w:val="24"/>
        </w:rPr>
        <w:t>от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Пр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ф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льного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рт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,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ржд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зом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тр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и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7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sz w:val="24"/>
          <w:szCs w:val="24"/>
        </w:rPr>
        <w:t>ной 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щи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кой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Ф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z w:val="24"/>
          <w:szCs w:val="24"/>
        </w:rPr>
        <w:t>ии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hAnsi="PT Astra Serif"/>
          <w:color w:val="000000"/>
          <w:sz w:val="24"/>
          <w:szCs w:val="24"/>
        </w:rPr>
        <w:t>т 0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.</w:t>
      </w:r>
      <w:r w:rsidRPr="00A304DD">
        <w:rPr>
          <w:rFonts w:ascii="PT Astra Serif" w:hAnsi="PT Astra Serif"/>
          <w:color w:val="000000"/>
          <w:sz w:val="24"/>
          <w:szCs w:val="24"/>
        </w:rPr>
        <w:t>09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.</w:t>
      </w:r>
      <w:r w:rsidRPr="00A304DD">
        <w:rPr>
          <w:rFonts w:ascii="PT Astra Serif" w:hAnsi="PT Astra Serif"/>
          <w:color w:val="000000"/>
          <w:sz w:val="24"/>
          <w:szCs w:val="24"/>
        </w:rPr>
        <w:t>2015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N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613н.</w:t>
      </w:r>
    </w:p>
    <w:p w:rsidR="006343A0" w:rsidRPr="00A304DD" w:rsidRDefault="006343A0" w:rsidP="00A304DD">
      <w:pPr>
        <w:widowControl w:val="0"/>
        <w:spacing w:after="0"/>
        <w:ind w:left="1" w:right="64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5.2. 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пр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овны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вы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ф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pacing w:val="7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кции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ник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,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ры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т б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ть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олн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ны,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ш</w:t>
      </w:r>
      <w:r w:rsidRPr="00A304DD">
        <w:rPr>
          <w:rFonts w:ascii="PT Astra Serif" w:hAnsi="PT Astra Serif"/>
          <w:color w:val="000000"/>
          <w:sz w:val="24"/>
          <w:szCs w:val="24"/>
        </w:rPr>
        <w:t>ир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ы или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z w:val="24"/>
          <w:szCs w:val="24"/>
        </w:rPr>
        <w:t>онкр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8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допол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hAnsi="PT Astra Serif"/>
          <w:color w:val="000000"/>
          <w:sz w:val="24"/>
          <w:szCs w:val="24"/>
        </w:rPr>
        <w:t>ны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и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гл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ш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z w:val="24"/>
          <w:szCs w:val="24"/>
        </w:rPr>
        <w:t>он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>и.</w:t>
      </w:r>
    </w:p>
    <w:p w:rsidR="006343A0" w:rsidRPr="00A304DD" w:rsidRDefault="006343A0" w:rsidP="00A304DD">
      <w:pPr>
        <w:widowControl w:val="0"/>
        <w:spacing w:after="0"/>
        <w:ind w:left="1" w:right="35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 xml:space="preserve">5.3.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кци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должн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противор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z w:val="24"/>
          <w:szCs w:val="24"/>
        </w:rPr>
        <w:t>ить тр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z w:val="24"/>
          <w:szCs w:val="24"/>
        </w:rPr>
        <w:t>ому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огл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7"/>
          <w:sz w:val="24"/>
          <w:szCs w:val="24"/>
        </w:rPr>
        <w:t>ш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нию 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кл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жду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ботником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z w:val="24"/>
          <w:szCs w:val="24"/>
        </w:rPr>
        <w:t>отод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м. В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5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пр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иво</w:t>
      </w:r>
      <w:r w:rsidRPr="00A304DD">
        <w:rPr>
          <w:rFonts w:ascii="PT Astra Serif" w:hAnsi="PT Astra Serif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,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рио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z w:val="24"/>
          <w:szCs w:val="24"/>
        </w:rPr>
        <w:t>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т и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т тр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во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огл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ш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112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 xml:space="preserve">5.4. 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кци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изгот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spacing w:val="-4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z w:val="24"/>
          <w:szCs w:val="24"/>
        </w:rPr>
        <w:t>ив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в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дв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тичных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экз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х 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рж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ководит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pacing w:val="-1"/>
          <w:sz w:val="24"/>
          <w:szCs w:val="24"/>
        </w:rPr>
        <w:t>Учреждения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Pr="00A304DD" w:rsidRDefault="006343A0" w:rsidP="00A304DD">
      <w:pPr>
        <w:widowControl w:val="0"/>
        <w:spacing w:after="0"/>
        <w:ind w:left="1" w:right="28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5.5. К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ждый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эк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мп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до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дп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се</w:t>
      </w:r>
      <w:r w:rsidRPr="00A304DD">
        <w:rPr>
          <w:rFonts w:ascii="PT Astra Serif" w:hAnsi="PT Astra Serif"/>
          <w:color w:val="000000"/>
          <w:sz w:val="24"/>
          <w:szCs w:val="24"/>
        </w:rPr>
        <w:t>ми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инт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нны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лиц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ми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подл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ит дов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sz w:val="24"/>
          <w:szCs w:val="24"/>
        </w:rPr>
        <w:t>ю до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под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ь.</w:t>
      </w:r>
    </w:p>
    <w:p w:rsidR="006343A0" w:rsidRPr="00A304DD" w:rsidRDefault="006343A0" w:rsidP="000672B3">
      <w:pPr>
        <w:widowControl w:val="0"/>
        <w:spacing w:after="0"/>
        <w:ind w:left="1" w:right="23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>5.6. Один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из пол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ю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лн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нн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hAnsi="PT Astra Serif"/>
          <w:color w:val="000000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э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мпл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ров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подл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ит 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льн</w:t>
      </w:r>
      <w:r w:rsidRPr="00A304DD">
        <w:rPr>
          <w:rFonts w:ascii="PT Astra Serif" w:hAnsi="PT Astra Serif"/>
          <w:color w:val="000000"/>
          <w:sz w:val="24"/>
          <w:szCs w:val="24"/>
        </w:rPr>
        <w:t>ой п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ч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бо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z w:val="24"/>
          <w:szCs w:val="24"/>
        </w:rPr>
        <w:t>ку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ользов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в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вой д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ти.</w:t>
      </w:r>
    </w:p>
    <w:p w:rsidR="006343A0" w:rsidRPr="00A304DD" w:rsidRDefault="006343A0" w:rsidP="000672B3">
      <w:pPr>
        <w:widowControl w:val="0"/>
        <w:spacing w:after="0"/>
        <w:ind w:left="1" w:right="23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 xml:space="preserve">5.7.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зн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комл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3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ник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 должно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ой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ин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 о</w:t>
      </w:r>
      <w:r w:rsidRPr="00A304DD">
        <w:rPr>
          <w:rFonts w:ascii="PT Astra Serif" w:hAnsi="PT Astra Serif"/>
          <w:color w:val="000000"/>
          <w:spacing w:val="6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ес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при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при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hAnsi="PT Astra Serif"/>
          <w:color w:val="000000"/>
          <w:sz w:val="24"/>
          <w:szCs w:val="24"/>
        </w:rPr>
        <w:t>оту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(до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по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пи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тр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до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hAnsi="PT Astra Serif"/>
          <w:color w:val="000000"/>
          <w:sz w:val="24"/>
          <w:szCs w:val="24"/>
        </w:rPr>
        <w:t>го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догов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). </w:t>
      </w:r>
    </w:p>
    <w:p w:rsidR="006343A0" w:rsidRPr="00A304DD" w:rsidRDefault="006343A0" w:rsidP="000672B3">
      <w:pPr>
        <w:widowControl w:val="0"/>
        <w:spacing w:after="0"/>
        <w:ind w:left="1" w:right="23"/>
        <w:jc w:val="both"/>
        <w:rPr>
          <w:rFonts w:ascii="PT Astra Serif" w:hAnsi="PT Astra Serif"/>
          <w:color w:val="000000"/>
          <w:sz w:val="24"/>
          <w:szCs w:val="24"/>
        </w:rPr>
      </w:pPr>
      <w:r w:rsidRPr="00A304DD">
        <w:rPr>
          <w:rFonts w:ascii="PT Astra Serif" w:hAnsi="PT Astra Serif"/>
          <w:color w:val="000000"/>
          <w:sz w:val="24"/>
          <w:szCs w:val="24"/>
        </w:rPr>
        <w:t xml:space="preserve">5.8.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кт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озн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к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z w:val="24"/>
          <w:szCs w:val="24"/>
        </w:rPr>
        <w:t>мл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ни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бо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z w:val="24"/>
          <w:szCs w:val="24"/>
        </w:rPr>
        <w:t>ник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дол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sz w:val="24"/>
          <w:szCs w:val="24"/>
        </w:rPr>
        <w:t>ой ин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>кци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й по</w:t>
      </w:r>
      <w:r w:rsidRPr="00A304DD">
        <w:rPr>
          <w:rFonts w:ascii="PT Astra Serif" w:hAnsi="PT Astra Serif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тв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ае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hAnsi="PT Astra Serif"/>
          <w:color w:val="000000"/>
          <w:sz w:val="24"/>
          <w:szCs w:val="24"/>
        </w:rPr>
        <w:t>о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hAnsi="PT Astra Serif"/>
          <w:color w:val="000000"/>
          <w:sz w:val="24"/>
          <w:szCs w:val="24"/>
        </w:rPr>
        <w:t>пи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ью в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экз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sz w:val="24"/>
          <w:szCs w:val="24"/>
        </w:rPr>
        <w:t>пл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дол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hAnsi="PT Astra Serif"/>
          <w:color w:val="000000"/>
          <w:sz w:val="24"/>
          <w:szCs w:val="24"/>
        </w:rPr>
        <w:t>но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z w:val="24"/>
          <w:szCs w:val="24"/>
        </w:rPr>
        <w:t>тной ин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кции, 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pacing w:val="5"/>
          <w:sz w:val="24"/>
          <w:szCs w:val="24"/>
        </w:rPr>
        <w:t>н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щ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z w:val="24"/>
          <w:szCs w:val="24"/>
        </w:rPr>
        <w:t>м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ся</w:t>
      </w:r>
      <w:r w:rsidRPr="00A304DD">
        <w:rPr>
          <w:rFonts w:ascii="PT Astra Serif" w:hAnsi="PT Astra Serif"/>
          <w:color w:val="000000"/>
          <w:sz w:val="24"/>
          <w:szCs w:val="24"/>
        </w:rPr>
        <w:t xml:space="preserve"> у</w:t>
      </w:r>
      <w:r w:rsidRPr="00A304DD">
        <w:rPr>
          <w:rFonts w:ascii="PT Astra Serif" w:hAnsi="PT Astra Serif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hAnsi="PT Astra Serif"/>
          <w:color w:val="000000"/>
          <w:sz w:val="24"/>
          <w:szCs w:val="24"/>
        </w:rPr>
        <w:t>р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ботод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а</w:t>
      </w:r>
      <w:r w:rsidRPr="00A304DD">
        <w:rPr>
          <w:rFonts w:ascii="PT Astra Serif" w:hAnsi="PT Astra Serif"/>
          <w:color w:val="000000"/>
          <w:sz w:val="24"/>
          <w:szCs w:val="24"/>
        </w:rPr>
        <w:t>т</w:t>
      </w:r>
      <w:r w:rsidRPr="00A304DD">
        <w:rPr>
          <w:rFonts w:ascii="PT Astra Serif" w:hAnsi="PT Astra Serif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hAnsi="PT Astra Serif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hAnsi="PT Astra Serif"/>
          <w:color w:val="000000"/>
          <w:w w:val="101"/>
          <w:sz w:val="24"/>
          <w:szCs w:val="24"/>
        </w:rPr>
        <w:t>я</w:t>
      </w:r>
      <w:r w:rsidRPr="00A304DD">
        <w:rPr>
          <w:rFonts w:ascii="PT Astra Serif" w:hAnsi="PT Astra Serif"/>
          <w:color w:val="000000"/>
          <w:sz w:val="24"/>
          <w:szCs w:val="24"/>
        </w:rPr>
        <w:t>.</w:t>
      </w:r>
    </w:p>
    <w:p w:rsidR="006343A0" w:rsidRDefault="006343A0" w:rsidP="000672B3">
      <w:pPr>
        <w:spacing w:after="0"/>
        <w:ind w:right="23"/>
        <w:jc w:val="both"/>
        <w:rPr>
          <w:rFonts w:ascii="PT Astra Serif" w:hAnsi="PT Astra Serif"/>
          <w:sz w:val="24"/>
          <w:szCs w:val="24"/>
        </w:rPr>
      </w:pPr>
    </w:p>
    <w:p w:rsidR="006343A0" w:rsidRPr="00A304DD" w:rsidRDefault="006343A0" w:rsidP="000672B3">
      <w:pPr>
        <w:spacing w:after="0"/>
        <w:ind w:right="23"/>
        <w:jc w:val="both"/>
        <w:rPr>
          <w:rFonts w:ascii="PT Astra Serif" w:hAnsi="PT Astra Serif"/>
          <w:sz w:val="24"/>
          <w:szCs w:val="24"/>
        </w:rPr>
      </w:pPr>
    </w:p>
    <w:p w:rsidR="006343A0" w:rsidRDefault="006343A0" w:rsidP="00B20AA0">
      <w:pPr>
        <w:pStyle w:val="BodyText"/>
        <w:spacing w:after="0"/>
        <w:rPr>
          <w:rFonts w:ascii="PT Astra Serif" w:hAnsi="PT Astra Serif"/>
        </w:rPr>
      </w:pPr>
    </w:p>
    <w:p w:rsidR="006343A0" w:rsidRDefault="006343A0" w:rsidP="00B20AA0">
      <w:pPr>
        <w:pStyle w:val="BodyText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С Должностной инструкцией ознакомился</w:t>
      </w:r>
      <w:r>
        <w:rPr>
          <w:rFonts w:ascii="PT Astra Serif" w:hAnsi="PT Astra Serif"/>
        </w:rPr>
        <w:t xml:space="preserve"> </w:t>
      </w:r>
      <w:r w:rsidRPr="00B20AA0">
        <w:rPr>
          <w:rFonts w:ascii="PT Astra Serif" w:hAnsi="PT Astra Serif"/>
        </w:rPr>
        <w:t xml:space="preserve">_______________       </w:t>
      </w:r>
      <w:r>
        <w:rPr>
          <w:rFonts w:ascii="PT Astra Serif" w:hAnsi="PT Astra Serif"/>
        </w:rPr>
        <w:t>__________________</w:t>
      </w:r>
      <w:r w:rsidRPr="00B20AA0">
        <w:rPr>
          <w:rFonts w:ascii="PT Astra Serif" w:hAnsi="PT Astra Serif"/>
        </w:rPr>
        <w:t xml:space="preserve">_________ </w:t>
      </w:r>
    </w:p>
    <w:p w:rsidR="006343A0" w:rsidRPr="000672B3" w:rsidRDefault="006343A0" w:rsidP="00B20AA0">
      <w:pPr>
        <w:pStyle w:val="BodyText"/>
        <w:spacing w:after="0"/>
        <w:rPr>
          <w:rFonts w:ascii="PT Astra Serif" w:hAnsi="PT Astra Serif"/>
          <w:sz w:val="20"/>
          <w:szCs w:val="20"/>
        </w:rPr>
      </w:pPr>
      <w:r w:rsidRPr="000672B3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</w:t>
      </w:r>
      <w:r w:rsidRPr="000672B3">
        <w:rPr>
          <w:rFonts w:ascii="PT Astra Serif" w:hAnsi="PT Astra Serif"/>
          <w:sz w:val="20"/>
          <w:szCs w:val="20"/>
        </w:rPr>
        <w:t xml:space="preserve">     (подпись)       </w:t>
      </w:r>
      <w:r>
        <w:rPr>
          <w:rFonts w:ascii="PT Astra Serif" w:hAnsi="PT Astra Serif"/>
          <w:sz w:val="20"/>
          <w:szCs w:val="20"/>
        </w:rPr>
        <w:t xml:space="preserve">       </w:t>
      </w:r>
      <w:r w:rsidRPr="000672B3">
        <w:rPr>
          <w:rFonts w:ascii="PT Astra Serif" w:hAnsi="PT Astra Serif"/>
          <w:sz w:val="20"/>
          <w:szCs w:val="20"/>
        </w:rPr>
        <w:t xml:space="preserve">       (инициалы, расшифровка подписи)</w:t>
      </w:r>
    </w:p>
    <w:p w:rsidR="006343A0" w:rsidRPr="00B20AA0" w:rsidRDefault="006343A0" w:rsidP="00B20AA0">
      <w:pPr>
        <w:pStyle w:val="BodyText"/>
        <w:spacing w:after="0"/>
        <w:rPr>
          <w:rFonts w:ascii="PT Astra Serif" w:hAnsi="PT Astra Serif"/>
        </w:rPr>
      </w:pPr>
    </w:p>
    <w:p w:rsidR="006343A0" w:rsidRDefault="006343A0" w:rsidP="00B20AA0">
      <w:pPr>
        <w:pStyle w:val="BodyText"/>
        <w:spacing w:after="0"/>
        <w:rPr>
          <w:rFonts w:ascii="PT Astra Serif" w:hAnsi="PT Astra Serif"/>
        </w:rPr>
      </w:pPr>
    </w:p>
    <w:p w:rsidR="006343A0" w:rsidRPr="00B20AA0" w:rsidRDefault="006343A0" w:rsidP="00B20AA0">
      <w:pPr>
        <w:pStyle w:val="BodyText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«___» ________________ 20 __ года</w:t>
      </w:r>
    </w:p>
    <w:p w:rsidR="006343A0" w:rsidRDefault="006343A0" w:rsidP="00B20AA0">
      <w:pPr>
        <w:pStyle w:val="BodyText"/>
        <w:spacing w:after="0"/>
        <w:rPr>
          <w:rFonts w:ascii="PT Astra Serif" w:hAnsi="PT Astra Serif"/>
        </w:rPr>
      </w:pPr>
    </w:p>
    <w:p w:rsidR="006343A0" w:rsidRDefault="006343A0" w:rsidP="00B20AA0">
      <w:pPr>
        <w:pStyle w:val="BodyText"/>
        <w:spacing w:after="0"/>
        <w:rPr>
          <w:rFonts w:ascii="PT Astra Serif" w:hAnsi="PT Astra Serif"/>
        </w:rPr>
      </w:pPr>
    </w:p>
    <w:p w:rsidR="006343A0" w:rsidRDefault="006343A0" w:rsidP="000672B3">
      <w:pPr>
        <w:pStyle w:val="BodyText"/>
        <w:spacing w:after="0"/>
        <w:rPr>
          <w:rFonts w:ascii="PT Astra Serif" w:hAnsi="PT Astra Serif"/>
        </w:rPr>
      </w:pPr>
    </w:p>
    <w:p w:rsidR="006343A0" w:rsidRPr="00B20AA0" w:rsidRDefault="006343A0" w:rsidP="000672B3">
      <w:pPr>
        <w:pStyle w:val="BodyText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Экземпляр данной должностной инструкции получил</w:t>
      </w:r>
      <w:r>
        <w:rPr>
          <w:rFonts w:ascii="PT Astra Serif" w:hAnsi="PT Astra Serif"/>
        </w:rPr>
        <w:t xml:space="preserve">  ________</w:t>
      </w:r>
      <w:r w:rsidRPr="00B20AA0">
        <w:rPr>
          <w:rFonts w:ascii="PT Astra Serif" w:hAnsi="PT Astra Serif"/>
        </w:rPr>
        <w:t xml:space="preserve">__   </w:t>
      </w:r>
      <w:r>
        <w:rPr>
          <w:rFonts w:ascii="PT Astra Serif" w:hAnsi="PT Astra Serif"/>
        </w:rPr>
        <w:t xml:space="preserve">   _____________________</w:t>
      </w:r>
    </w:p>
    <w:p w:rsidR="006343A0" w:rsidRPr="000672B3" w:rsidRDefault="006343A0" w:rsidP="000672B3">
      <w:pPr>
        <w:pStyle w:val="BodyText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    (подпись)   </w:t>
      </w:r>
      <w:r w:rsidRPr="000672B3">
        <w:rPr>
          <w:rFonts w:ascii="PT Astra Serif" w:hAnsi="PT Astra Serif"/>
          <w:sz w:val="20"/>
          <w:szCs w:val="20"/>
        </w:rPr>
        <w:t xml:space="preserve">    (инициалы, расшифровка подписи)</w:t>
      </w:r>
    </w:p>
    <w:p w:rsidR="006343A0" w:rsidRDefault="006343A0" w:rsidP="00B20AA0">
      <w:pPr>
        <w:pStyle w:val="BodyText"/>
        <w:spacing w:after="0"/>
        <w:rPr>
          <w:rFonts w:ascii="PT Astra Serif" w:hAnsi="PT Astra Serif"/>
        </w:rPr>
      </w:pPr>
    </w:p>
    <w:p w:rsidR="006343A0" w:rsidRPr="00B20AA0" w:rsidRDefault="006343A0" w:rsidP="00B20AA0">
      <w:pPr>
        <w:pStyle w:val="BodyText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«___» ________________ 20 __ года</w:t>
      </w:r>
    </w:p>
    <w:p w:rsidR="006343A0" w:rsidRPr="00B20AA0" w:rsidRDefault="006343A0" w:rsidP="00B20AA0">
      <w:pPr>
        <w:pStyle w:val="BodyText"/>
        <w:spacing w:after="0"/>
        <w:rPr>
          <w:rFonts w:ascii="PT Astra Serif" w:hAnsi="PT Astra Serif"/>
        </w:rPr>
      </w:pPr>
    </w:p>
    <w:sectPr w:rsidR="006343A0" w:rsidRPr="00B20AA0" w:rsidSect="005B5E2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71C"/>
    <w:rsid w:val="000032C0"/>
    <w:rsid w:val="00012C03"/>
    <w:rsid w:val="00025F4C"/>
    <w:rsid w:val="000672B3"/>
    <w:rsid w:val="000D471C"/>
    <w:rsid w:val="00132010"/>
    <w:rsid w:val="0025647F"/>
    <w:rsid w:val="0029756B"/>
    <w:rsid w:val="003245B4"/>
    <w:rsid w:val="003D4979"/>
    <w:rsid w:val="005B5E2A"/>
    <w:rsid w:val="006343A0"/>
    <w:rsid w:val="00714C9F"/>
    <w:rsid w:val="007C6B2B"/>
    <w:rsid w:val="0092385F"/>
    <w:rsid w:val="00A304DD"/>
    <w:rsid w:val="00A534A6"/>
    <w:rsid w:val="00A934A7"/>
    <w:rsid w:val="00B20AA0"/>
    <w:rsid w:val="00BB3880"/>
    <w:rsid w:val="00C36249"/>
    <w:rsid w:val="00E27EFC"/>
    <w:rsid w:val="00F4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D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304DD"/>
    <w:pPr>
      <w:widowControl w:val="0"/>
      <w:suppressAutoHyphens/>
      <w:spacing w:after="120"/>
    </w:pPr>
    <w:rPr>
      <w:rFonts w:ascii="Times New Roman" w:hAnsi="Times New Roman" w:cs="Mangal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304DD"/>
    <w:rPr>
      <w:rFonts w:ascii="Times New Roman" w:hAnsi="Times New Roman" w:cs="Mangal"/>
      <w:sz w:val="24"/>
      <w:szCs w:val="24"/>
      <w:lang w:eastAsia="zh-CN" w:bidi="hi-IN"/>
    </w:rPr>
  </w:style>
  <w:style w:type="paragraph" w:styleId="NoSpacing">
    <w:name w:val="No Spacing"/>
    <w:uiPriority w:val="99"/>
    <w:qFormat/>
    <w:rsid w:val="00A304DD"/>
    <w:rPr>
      <w:lang w:eastAsia="en-US"/>
    </w:rPr>
  </w:style>
  <w:style w:type="paragraph" w:styleId="ListParagraph">
    <w:name w:val="List Paragraph"/>
    <w:basedOn w:val="Normal"/>
    <w:uiPriority w:val="99"/>
    <w:qFormat/>
    <w:rsid w:val="00A304DD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13201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697</Words>
  <Characters>3978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пользователь</dc:creator>
  <cp:keywords/>
  <dc:description/>
  <cp:lastModifiedBy>Жанна</cp:lastModifiedBy>
  <cp:revision>2</cp:revision>
  <cp:lastPrinted>2020-11-11T07:40:00Z</cp:lastPrinted>
  <dcterms:created xsi:type="dcterms:W3CDTF">2020-11-11T10:49:00Z</dcterms:created>
  <dcterms:modified xsi:type="dcterms:W3CDTF">2020-11-11T10:49:00Z</dcterms:modified>
</cp:coreProperties>
</file>